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1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</w:tblGrid>
      <w:tr w:rsidR="007E53BF">
        <w:tc>
          <w:tcPr>
            <w:tcW w:w="4820" w:type="dxa"/>
          </w:tcPr>
          <w:p w:rsidR="007E53BF" w:rsidRDefault="007E53BF" w:rsidP="00EB0AE1">
            <w:pPr>
              <w:tabs>
                <w:tab w:val="left" w:pos="6000"/>
                <w:tab w:val="left" w:pos="8280"/>
                <w:tab w:val="left" w:pos="9840"/>
              </w:tabs>
              <w:jc w:val="right"/>
              <w:rPr>
                <w:sz w:val="2"/>
              </w:rPr>
            </w:pPr>
          </w:p>
        </w:tc>
      </w:tr>
    </w:tbl>
    <w:p w:rsidR="007E53BF" w:rsidRPr="00F8189C" w:rsidRDefault="00414D03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93345</wp:posOffset>
                </wp:positionV>
                <wp:extent cx="3286125" cy="914400"/>
                <wp:effectExtent l="0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Pr="00B7206F" w:rsidRDefault="007E53BF" w:rsidP="00B7206F">
                            <w:pPr>
                              <w:pStyle w:val="berschrift3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0E638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Grundschule Scharnebeck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7.35pt;width:258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+ptQ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" o:allowincell="f" filled="f" stroked="f">
                <v:textbox>
                  <w:txbxContent>
                    <w:p w:rsidR="007E53BF" w:rsidRPr="00B7206F" w:rsidRDefault="007E53BF" w:rsidP="00B7206F">
                      <w:pPr>
                        <w:pStyle w:val="berschrift3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0E638E">
                        <w:rPr>
                          <w:rFonts w:ascii="Comic Sans MS" w:hAnsi="Comic Sans MS"/>
                          <w:sz w:val="36"/>
                          <w:szCs w:val="36"/>
                        </w:rPr>
                        <w:t>Grundschule Scharnebeck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36195</wp:posOffset>
                </wp:positionV>
                <wp:extent cx="2417445" cy="1454150"/>
                <wp:effectExtent l="3810" t="3175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Default="00414D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8375" cy="1362075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0.2pt;margin-top:2.85pt;width:190.35pt;height:11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" stroked="f">
                <v:textbox style="mso-fit-shape-to-text:t">
                  <w:txbxContent>
                    <w:p w:rsidR="007E53BF" w:rsidRDefault="00414D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8375" cy="1362075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Default="007E53BF">
      <w:pPr>
        <w:rPr>
          <w:rFonts w:ascii="Bookman Old Style" w:hAnsi="Bookman Old Style"/>
          <w:sz w:val="22"/>
        </w:rPr>
      </w:pPr>
    </w:p>
    <w:p w:rsidR="008D6D7D" w:rsidRPr="00F8189C" w:rsidRDefault="008D6D7D">
      <w:pPr>
        <w:rPr>
          <w:rFonts w:ascii="Bookman Old Style" w:hAnsi="Bookman Old Style"/>
          <w:sz w:val="22"/>
        </w:rPr>
      </w:pPr>
    </w:p>
    <w:p w:rsidR="00844E7D" w:rsidRDefault="00844E7D" w:rsidP="00844E7D"/>
    <w:p w:rsidR="00844E7D" w:rsidRDefault="00AF6EE2" w:rsidP="00844E7D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- GESUND LEBEN LERNEN – </w:t>
      </w:r>
      <w:r>
        <w:rPr>
          <w:rFonts w:asciiTheme="minorHAnsi" w:hAnsiTheme="minorHAnsi" w:cstheme="minorHAnsi"/>
          <w:sz w:val="28"/>
        </w:rPr>
        <w:t>Gesundheitsmanagement in der Schule</w:t>
      </w:r>
    </w:p>
    <w:p w:rsidR="00AF6EE2" w:rsidRDefault="00AF6EE2" w:rsidP="00844E7D">
      <w:pPr>
        <w:rPr>
          <w:rFonts w:asciiTheme="minorHAnsi" w:hAnsiTheme="minorHAnsi" w:cstheme="minorHAnsi"/>
          <w:sz w:val="28"/>
        </w:rPr>
      </w:pPr>
    </w:p>
    <w:p w:rsidR="00AF6EE2" w:rsidRDefault="00AF6EE2" w:rsidP="00844E7D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Auftakt GLL (1. Steuergruppensitzung)</w:t>
      </w:r>
    </w:p>
    <w:p w:rsidR="00AF6EE2" w:rsidRPr="008138E5" w:rsidRDefault="00AF6EE2" w:rsidP="00844E7D">
      <w:pPr>
        <w:rPr>
          <w:rFonts w:asciiTheme="minorHAnsi" w:hAnsiTheme="minorHAnsi" w:cstheme="minorHAnsi"/>
          <w:sz w:val="14"/>
        </w:rPr>
      </w:pPr>
    </w:p>
    <w:p w:rsidR="00373DB4" w:rsidRDefault="00AF6EE2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Die Grundschule Scharnebeck wurde im August 2020 als Projektschule für – GESUND LEBEN LERNEN – ausgewählt. </w:t>
      </w:r>
    </w:p>
    <w:p w:rsidR="00373DB4" w:rsidRPr="008138E5" w:rsidRDefault="00373DB4" w:rsidP="00844E7D">
      <w:pPr>
        <w:rPr>
          <w:rFonts w:asciiTheme="minorHAnsi" w:hAnsiTheme="minorHAnsi" w:cstheme="minorHAnsi"/>
          <w:sz w:val="14"/>
        </w:rPr>
      </w:pPr>
    </w:p>
    <w:p w:rsidR="00844E7D" w:rsidRDefault="00AF6EE2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Dabei handelt es sich um ein Kooperationsprojekt zwischen dem Niedersächsischen Kultusministerium, der AOK und mehreren anderen Partnern. Ziel des Projektes ist es, Erziehungs- und Bildungsarbeit</w:t>
      </w:r>
      <w:r w:rsidR="00373DB4">
        <w:rPr>
          <w:rFonts w:asciiTheme="minorHAnsi" w:hAnsiTheme="minorHAnsi" w:cstheme="minorHAnsi"/>
          <w:sz w:val="24"/>
        </w:rPr>
        <w:t xml:space="preserve"> mit der Gesundheit so zu verbinden, dass sie sich gegenseitig ergänzen und unterstützen. Lehrkräfte, Pädagogische Mitarbeiter/innen, Eltern und Schüler/innen entwickeln INDIVIDUELL; GANZHEITLICH und NACHHALTIG Ideen für eine gesundheitsförderliche Schule.</w:t>
      </w:r>
    </w:p>
    <w:p w:rsidR="00373DB4" w:rsidRPr="008138E5" w:rsidRDefault="00373DB4" w:rsidP="00844E7D">
      <w:pPr>
        <w:rPr>
          <w:rFonts w:asciiTheme="minorHAnsi" w:hAnsiTheme="minorHAnsi" w:cstheme="minorHAnsi"/>
          <w:sz w:val="14"/>
        </w:rPr>
      </w:pPr>
    </w:p>
    <w:p w:rsidR="00373DB4" w:rsidRDefault="00373DB4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Das Projekt musste Corona bedingt von August 2020 bis November 2021 ruhen.</w:t>
      </w:r>
    </w:p>
    <w:p w:rsidR="00373DB4" w:rsidRDefault="00373DB4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Am 22.11.2021 fand die 1. Steuergruppensitzung unter der Leitung von Frau Susanne </w:t>
      </w:r>
      <w:proofErr w:type="spellStart"/>
      <w:r>
        <w:rPr>
          <w:rFonts w:asciiTheme="minorHAnsi" w:hAnsiTheme="minorHAnsi" w:cstheme="minorHAnsi"/>
          <w:sz w:val="24"/>
        </w:rPr>
        <w:t>Piekarek</w:t>
      </w:r>
      <w:proofErr w:type="spellEnd"/>
      <w:r>
        <w:rPr>
          <w:rFonts w:asciiTheme="minorHAnsi" w:hAnsiTheme="minorHAnsi" w:cstheme="minorHAnsi"/>
          <w:sz w:val="24"/>
        </w:rPr>
        <w:t xml:space="preserve"> (AOK) statt. Es nahmen vier Lehrkräfte, eine Pädagogische Mitarbeiterin, zwei Elternvertreterinnen und die Schulleitung teil.</w:t>
      </w:r>
    </w:p>
    <w:p w:rsidR="00373DB4" w:rsidRPr="008138E5" w:rsidRDefault="00373DB4" w:rsidP="00844E7D">
      <w:pPr>
        <w:rPr>
          <w:rFonts w:asciiTheme="minorHAnsi" w:hAnsiTheme="minorHAnsi" w:cstheme="minorHAnsi"/>
          <w:sz w:val="14"/>
        </w:rPr>
      </w:pPr>
    </w:p>
    <w:p w:rsidR="00373DB4" w:rsidRDefault="00373DB4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Nach der Vorstellung des GLL</w:t>
      </w:r>
      <w:r w:rsidR="00EC5E2A">
        <w:rPr>
          <w:rFonts w:asciiTheme="minorHAnsi" w:hAnsiTheme="minorHAnsi" w:cstheme="minorHAnsi"/>
          <w:sz w:val="24"/>
        </w:rPr>
        <w:t xml:space="preserve"> Unterstützungsrahmens wurden regelmäßige Treffen vereinbart, die Geschäftsordnung bekanntgegeben, die Einrichtung einer Gruppe auf IServ zum Informationsaustausch verabredet und beschlossen, dass auf der Homepage der Grundschule Scharnebeck berichtet wird.</w:t>
      </w:r>
    </w:p>
    <w:p w:rsidR="00EC5E2A" w:rsidRPr="008138E5" w:rsidRDefault="00EC5E2A" w:rsidP="00844E7D">
      <w:pPr>
        <w:rPr>
          <w:rFonts w:asciiTheme="minorHAnsi" w:hAnsiTheme="minorHAnsi" w:cstheme="minorHAnsi"/>
          <w:sz w:val="14"/>
        </w:rPr>
      </w:pPr>
    </w:p>
    <w:p w:rsidR="00EC5E2A" w:rsidRDefault="00EC5E2A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Um die Visionen für eine gesundheitsförderliche Schule 2023 zu aktualisieren, wurden durch eine Kartenabfrage Ideen gesammelt:</w:t>
      </w:r>
    </w:p>
    <w:p w:rsidR="00EC5E2A" w:rsidRDefault="00EC5E2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Gemeinschaftsprojekte (wieder) implementieren (z.B. Schulversammlung, Trommeln, Theater, …)</w:t>
      </w:r>
    </w:p>
    <w:p w:rsidR="00EC5E2A" w:rsidRDefault="00EC5E2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Ruheraum/stiller Arbeitsraum für Mitarbeiter/innen</w:t>
      </w:r>
    </w:p>
    <w:p w:rsidR="00EC5E2A" w:rsidRDefault="00EC5E2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Außenklassenzimmer (Sitz- und Arbeitsmöglichkeiten auf dem Schulgelände)</w:t>
      </w:r>
    </w:p>
    <w:p w:rsidR="00EC5E2A" w:rsidRDefault="00EC5E2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Bewegte Pausen/bewegte Schule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Klassenausstattung (Stühle und Tische) ergonomisch verstellbar (z.B. Höhe)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Achtsamkeit/Ruherituale (z.B. respektvoll miteinander umgehen, …)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Informations- und Kommunikationskultur verbessern (z.B. Zeit für Austausch und kollegiale Fallberatung (wieder) fest verabreden, …)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Feste Absprachen im Bereich Ernährung (z.B. keine Süßigkeiten, Geburtstage, „Gesunde Pause“ an bestimmten Tagen, …)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Bewusstsein für Müllvermeidung (wieder) entdecken (Handtücher, Tests, …)</w:t>
      </w:r>
    </w:p>
    <w:p w:rsidR="00DB676A" w:rsidRDefault="00DB676A" w:rsidP="00EC5E2A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Lehrer- und Schülertoilettensituation verbessern</w:t>
      </w:r>
    </w:p>
    <w:p w:rsidR="00DB676A" w:rsidRPr="008138E5" w:rsidRDefault="00DB676A" w:rsidP="008138E5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Mehr Zeit (z.B. Verfügungsstunde, Entschleunigung, </w:t>
      </w:r>
      <w:r w:rsidR="008138E5">
        <w:rPr>
          <w:rFonts w:asciiTheme="minorHAnsi" w:hAnsiTheme="minorHAnsi" w:cstheme="minorHAnsi"/>
          <w:sz w:val="24"/>
        </w:rPr>
        <w:t xml:space="preserve">Doppelbesetzungen, </w:t>
      </w:r>
      <w:r>
        <w:rPr>
          <w:rFonts w:asciiTheme="minorHAnsi" w:hAnsiTheme="minorHAnsi" w:cstheme="minorHAnsi"/>
          <w:sz w:val="24"/>
        </w:rPr>
        <w:t>…)</w:t>
      </w:r>
    </w:p>
    <w:p w:rsidR="00EC5E2A" w:rsidRDefault="00EC5E2A" w:rsidP="00EC5E2A">
      <w:pPr>
        <w:pStyle w:val="Listenabsatz"/>
      </w:pPr>
    </w:p>
    <w:p w:rsidR="00844E7D" w:rsidRDefault="008138E5" w:rsidP="00844E7D">
      <w:pPr>
        <w:rPr>
          <w:rFonts w:asciiTheme="minorHAnsi" w:hAnsiTheme="minorHAnsi" w:cstheme="minorHAnsi"/>
          <w:sz w:val="24"/>
        </w:rPr>
      </w:pPr>
      <w:r w:rsidRPr="008138E5">
        <w:rPr>
          <w:rFonts w:asciiTheme="minorHAnsi" w:hAnsiTheme="minorHAnsi" w:cstheme="minorHAnsi"/>
          <w:sz w:val="24"/>
        </w:rPr>
        <w:t>Beteiligung</w:t>
      </w:r>
      <w:r>
        <w:rPr>
          <w:rFonts w:asciiTheme="minorHAnsi" w:hAnsiTheme="minorHAnsi" w:cstheme="minorHAnsi"/>
          <w:sz w:val="24"/>
        </w:rPr>
        <w:t>:</w:t>
      </w:r>
      <w:r>
        <w:rPr>
          <w:rFonts w:asciiTheme="minorHAnsi" w:hAnsiTheme="minorHAnsi" w:cstheme="minorHAnsi"/>
          <w:sz w:val="24"/>
        </w:rPr>
        <w:tab/>
        <w:t>Lehrkräfte/ Päd. Mitarbeiter/innen – Kartenabfrage</w:t>
      </w:r>
    </w:p>
    <w:p w:rsidR="008138E5" w:rsidRDefault="008138E5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Schüler/innen – Klassenlehrerin im Rahmen des Klassenrates</w:t>
      </w:r>
    </w:p>
    <w:p w:rsidR="008138E5" w:rsidRDefault="008138E5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Eltern – Schulelternratssitzung am 11.01.2022</w:t>
      </w:r>
    </w:p>
    <w:p w:rsidR="008138E5" w:rsidRPr="008138E5" w:rsidRDefault="008138E5" w:rsidP="00844E7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Nächste Sitzung:</w:t>
      </w:r>
      <w:r>
        <w:rPr>
          <w:rFonts w:asciiTheme="minorHAnsi" w:hAnsiTheme="minorHAnsi" w:cstheme="minorHAnsi"/>
          <w:sz w:val="24"/>
        </w:rPr>
        <w:tab/>
        <w:t>07.02.2022, 13.30 Uhr, Lehrerzimmer GS Scharnebeck</w:t>
      </w:r>
      <w:bookmarkStart w:id="0" w:name="_GoBack"/>
      <w:bookmarkEnd w:id="0"/>
    </w:p>
    <w:sectPr w:rsidR="008138E5" w:rsidRPr="008138E5" w:rsidSect="00CD1804">
      <w:footerReference w:type="default" r:id="rId9"/>
      <w:type w:val="continuous"/>
      <w:pgSz w:w="11906" w:h="16838"/>
      <w:pgMar w:top="360" w:right="1417" w:bottom="1134" w:left="1417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E71" w:rsidRDefault="00191E71">
      <w:r>
        <w:separator/>
      </w:r>
    </w:p>
  </w:endnote>
  <w:endnote w:type="continuationSeparator" w:id="0">
    <w:p w:rsidR="00191E71" w:rsidRDefault="00191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3BF" w:rsidRPr="008D6D7D" w:rsidRDefault="007E53BF" w:rsidP="008D6D7D">
    <w:pPr>
      <w:pStyle w:val="Fuzeile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E71" w:rsidRDefault="00191E71">
      <w:r>
        <w:separator/>
      </w:r>
    </w:p>
  </w:footnote>
  <w:footnote w:type="continuationSeparator" w:id="0">
    <w:p w:rsidR="00191E71" w:rsidRDefault="00191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12856"/>
    <w:multiLevelType w:val="hybridMultilevel"/>
    <w:tmpl w:val="27D22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F19E7"/>
    <w:multiLevelType w:val="hybridMultilevel"/>
    <w:tmpl w:val="D6483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5D"/>
    <w:rsid w:val="000E638E"/>
    <w:rsid w:val="00140E45"/>
    <w:rsid w:val="001519B9"/>
    <w:rsid w:val="00191E71"/>
    <w:rsid w:val="00250856"/>
    <w:rsid w:val="00251624"/>
    <w:rsid w:val="00260D3F"/>
    <w:rsid w:val="002F3661"/>
    <w:rsid w:val="00350515"/>
    <w:rsid w:val="00373DB4"/>
    <w:rsid w:val="00393010"/>
    <w:rsid w:val="003C667F"/>
    <w:rsid w:val="004061BC"/>
    <w:rsid w:val="00414D03"/>
    <w:rsid w:val="00492E12"/>
    <w:rsid w:val="0049435D"/>
    <w:rsid w:val="00537628"/>
    <w:rsid w:val="005A2876"/>
    <w:rsid w:val="005B5CD0"/>
    <w:rsid w:val="006B7830"/>
    <w:rsid w:val="006F259D"/>
    <w:rsid w:val="00722791"/>
    <w:rsid w:val="007257FC"/>
    <w:rsid w:val="0072709E"/>
    <w:rsid w:val="00786366"/>
    <w:rsid w:val="007C672E"/>
    <w:rsid w:val="007D207B"/>
    <w:rsid w:val="007E53BF"/>
    <w:rsid w:val="007F0267"/>
    <w:rsid w:val="007F34A3"/>
    <w:rsid w:val="008138E5"/>
    <w:rsid w:val="00844E7D"/>
    <w:rsid w:val="0085304A"/>
    <w:rsid w:val="0089283B"/>
    <w:rsid w:val="008D21D0"/>
    <w:rsid w:val="008D6D7D"/>
    <w:rsid w:val="00990C6E"/>
    <w:rsid w:val="009C23DF"/>
    <w:rsid w:val="009D1B00"/>
    <w:rsid w:val="009F70C3"/>
    <w:rsid w:val="009F7792"/>
    <w:rsid w:val="00A67F56"/>
    <w:rsid w:val="00A73E05"/>
    <w:rsid w:val="00A82BB8"/>
    <w:rsid w:val="00AF6EE2"/>
    <w:rsid w:val="00B10433"/>
    <w:rsid w:val="00B7206F"/>
    <w:rsid w:val="00B966E1"/>
    <w:rsid w:val="00BE5032"/>
    <w:rsid w:val="00BF4CE7"/>
    <w:rsid w:val="00C222F5"/>
    <w:rsid w:val="00C22EB2"/>
    <w:rsid w:val="00C3055E"/>
    <w:rsid w:val="00CA00CB"/>
    <w:rsid w:val="00CA60B7"/>
    <w:rsid w:val="00CD1804"/>
    <w:rsid w:val="00D37AA8"/>
    <w:rsid w:val="00D43B55"/>
    <w:rsid w:val="00D714DD"/>
    <w:rsid w:val="00D76176"/>
    <w:rsid w:val="00DB676A"/>
    <w:rsid w:val="00E4367C"/>
    <w:rsid w:val="00EB0AE1"/>
    <w:rsid w:val="00EC5E2A"/>
    <w:rsid w:val="00F1203E"/>
    <w:rsid w:val="00F16B30"/>
    <w:rsid w:val="00F71F93"/>
    <w:rsid w:val="00F8189C"/>
    <w:rsid w:val="00FD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9C6A30"/>
  <w15:docId w15:val="{6D2B5F6D-EA1C-4998-819A-7AF02D93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0433"/>
  </w:style>
  <w:style w:type="paragraph" w:styleId="berschrift1">
    <w:name w:val="heading 1"/>
    <w:basedOn w:val="Standard"/>
    <w:next w:val="Standard"/>
    <w:link w:val="berschrift1Zchn"/>
    <w:uiPriority w:val="99"/>
    <w:qFormat/>
    <w:rsid w:val="00B10433"/>
    <w:pPr>
      <w:keepNext/>
      <w:ind w:left="2832" w:firstLine="708"/>
      <w:outlineLvl w:val="0"/>
    </w:pPr>
    <w:rPr>
      <w:rFonts w:ascii="Brush Script MT" w:hAnsi="Brush Script MT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10433"/>
    <w:pPr>
      <w:keepNext/>
      <w:outlineLvl w:val="1"/>
    </w:pPr>
    <w:rPr>
      <w:rFonts w:ascii="Arial" w:hAnsi="Arial"/>
      <w:sz w:val="12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10433"/>
    <w:pPr>
      <w:keepNext/>
      <w:outlineLvl w:val="2"/>
    </w:pPr>
    <w:rPr>
      <w:rFonts w:ascii="Bookman Old Style" w:hAnsi="Bookman Old Style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10433"/>
    <w:pPr>
      <w:keepNext/>
      <w:outlineLvl w:val="3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7C36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7C36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7C36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7C3622"/>
    <w:rPr>
      <w:rFonts w:ascii="Calibri" w:eastAsia="Times New Roman" w:hAnsi="Calibri" w:cs="Times New Roman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B104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7C3622"/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492E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sid w:val="00492E12"/>
    <w:rPr>
      <w:rFonts w:cs="Times New Roman"/>
    </w:rPr>
  </w:style>
  <w:style w:type="character" w:styleId="Hyperlink">
    <w:name w:val="Hyperlink"/>
    <w:uiPriority w:val="99"/>
    <w:rsid w:val="00492E12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B0A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EB0A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A82BB8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A82BB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F6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&#252;hnapfel\Anwendungsdaten\Microsoft\Templates\Briefkopf%20Logo%20-%20ohne%20Rektor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Logo - ohne Rektorin</Template>
  <TotalTime>0</TotalTime>
  <Pages>1</Pages>
  <Words>336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Samtgemeinde Scharnebeck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Grundschule Scharnebeck</dc:creator>
  <cp:lastModifiedBy>Hilmer</cp:lastModifiedBy>
  <cp:revision>4</cp:revision>
  <cp:lastPrinted>2021-11-23T08:01:00Z</cp:lastPrinted>
  <dcterms:created xsi:type="dcterms:W3CDTF">2021-11-23T07:09:00Z</dcterms:created>
  <dcterms:modified xsi:type="dcterms:W3CDTF">2021-11-23T08:01:00Z</dcterms:modified>
</cp:coreProperties>
</file>