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1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</w:tblGrid>
      <w:tr w:rsidR="007E53BF">
        <w:tc>
          <w:tcPr>
            <w:tcW w:w="4820" w:type="dxa"/>
          </w:tcPr>
          <w:p w:rsidR="007E53BF" w:rsidRDefault="007E53BF" w:rsidP="00EB0AE1">
            <w:pPr>
              <w:tabs>
                <w:tab w:val="left" w:pos="6000"/>
                <w:tab w:val="left" w:pos="8280"/>
                <w:tab w:val="left" w:pos="9840"/>
              </w:tabs>
              <w:jc w:val="right"/>
              <w:rPr>
                <w:sz w:val="2"/>
              </w:rPr>
            </w:pPr>
          </w:p>
        </w:tc>
      </w:tr>
    </w:tbl>
    <w:p w:rsidR="007E53BF" w:rsidRPr="00F8189C" w:rsidRDefault="00647251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93345</wp:posOffset>
                </wp:positionV>
                <wp:extent cx="3286125" cy="914400"/>
                <wp:effectExtent l="0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Pr="00B7206F" w:rsidRDefault="007E53BF" w:rsidP="00B7206F">
                            <w:pPr>
                              <w:pStyle w:val="berschrift3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0E638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Grundschule Scharnebeck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7.35pt;width:258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+ptQ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" o:allowincell="f" filled="f" stroked="f">
                <v:textbox>
                  <w:txbxContent>
                    <w:p w:rsidR="007E53BF" w:rsidRPr="00B7206F" w:rsidRDefault="007E53BF" w:rsidP="00B7206F">
                      <w:pPr>
                        <w:pStyle w:val="berschrift3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0E638E">
                        <w:rPr>
                          <w:rFonts w:ascii="Comic Sans MS" w:hAnsi="Comic Sans MS"/>
                          <w:sz w:val="36"/>
                          <w:szCs w:val="36"/>
                        </w:rPr>
                        <w:t>Grundschule Scharnebeck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36195</wp:posOffset>
                </wp:positionV>
                <wp:extent cx="2417445" cy="1454150"/>
                <wp:effectExtent l="3810" t="3175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Default="006472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8375" cy="1362075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0.2pt;margin-top:2.85pt;width:190.35pt;height:11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" stroked="f">
                <v:textbox style="mso-fit-shape-to-text:t">
                  <w:txbxContent>
                    <w:p w:rsidR="007E53BF" w:rsidRDefault="006472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8375" cy="1362075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1854FE" w:rsidRDefault="001854FE" w:rsidP="00D37AA8">
      <w:pPr>
        <w:pStyle w:val="berschrift2"/>
        <w:rPr>
          <w:rFonts w:ascii="Bookman Old Style" w:hAnsi="Bookman Old Style"/>
          <w:sz w:val="22"/>
          <w:u w:val="none"/>
        </w:rPr>
      </w:pPr>
    </w:p>
    <w:p w:rsidR="009D4409" w:rsidRPr="009D4409" w:rsidRDefault="009D4409" w:rsidP="00D37AA8">
      <w:pPr>
        <w:pStyle w:val="berschrift2"/>
        <w:rPr>
          <w:rFonts w:asciiTheme="minorHAnsi" w:hAnsiTheme="minorHAnsi" w:cstheme="minorHAnsi"/>
          <w:sz w:val="24"/>
          <w:u w:val="none"/>
        </w:rPr>
      </w:pPr>
      <w:r w:rsidRPr="009D4409">
        <w:rPr>
          <w:rFonts w:asciiTheme="minorHAnsi" w:hAnsiTheme="minorHAnsi" w:cstheme="minorHAnsi"/>
          <w:sz w:val="24"/>
          <w:u w:val="none"/>
        </w:rPr>
        <w:t>An die</w:t>
      </w:r>
    </w:p>
    <w:p w:rsidR="009D4409" w:rsidRPr="009D4409" w:rsidRDefault="009D4409" w:rsidP="00D37AA8">
      <w:pPr>
        <w:pStyle w:val="berschrift2"/>
        <w:rPr>
          <w:rFonts w:asciiTheme="minorHAnsi" w:hAnsiTheme="minorHAnsi" w:cstheme="minorHAnsi"/>
          <w:sz w:val="24"/>
          <w:u w:val="none"/>
        </w:rPr>
      </w:pPr>
      <w:r w:rsidRPr="009D4409">
        <w:rPr>
          <w:rFonts w:asciiTheme="minorHAnsi" w:hAnsiTheme="minorHAnsi" w:cstheme="minorHAnsi"/>
          <w:sz w:val="24"/>
          <w:u w:val="none"/>
        </w:rPr>
        <w:t>Erziehungsberechtigten der GS Scharnebeck</w:t>
      </w:r>
    </w:p>
    <w:p w:rsidR="009D4409" w:rsidRDefault="009D4409" w:rsidP="009D4409">
      <w:pPr>
        <w:pStyle w:val="berschrift2"/>
        <w:jc w:val="right"/>
        <w:rPr>
          <w:rFonts w:asciiTheme="minorHAnsi" w:hAnsiTheme="minorHAnsi" w:cstheme="minorHAnsi"/>
          <w:sz w:val="24"/>
          <w:u w:val="none"/>
        </w:rPr>
      </w:pPr>
    </w:p>
    <w:p w:rsidR="007E53BF" w:rsidRDefault="009D4409" w:rsidP="009D4409">
      <w:pPr>
        <w:pStyle w:val="berschrift2"/>
        <w:jc w:val="right"/>
        <w:rPr>
          <w:rFonts w:asciiTheme="minorHAnsi" w:hAnsiTheme="minorHAnsi" w:cstheme="minorHAnsi"/>
          <w:sz w:val="22"/>
        </w:rPr>
      </w:pPr>
      <w:r w:rsidRPr="009D4409">
        <w:rPr>
          <w:rFonts w:asciiTheme="minorHAnsi" w:hAnsiTheme="minorHAnsi" w:cstheme="minorHAnsi"/>
          <w:sz w:val="24"/>
          <w:u w:val="none"/>
        </w:rPr>
        <w:t>Scharnebeck., d. 09.11.2020</w:t>
      </w:r>
      <w:r w:rsidRPr="009D4409">
        <w:rPr>
          <w:rFonts w:asciiTheme="minorHAnsi" w:hAnsiTheme="minorHAnsi" w:cstheme="minorHAnsi"/>
          <w:sz w:val="22"/>
        </w:rPr>
        <w:t xml:space="preserve"> </w:t>
      </w:r>
    </w:p>
    <w:p w:rsidR="009D4409" w:rsidRDefault="009D4409" w:rsidP="009D4409"/>
    <w:p w:rsidR="009D4409" w:rsidRPr="001854FE" w:rsidRDefault="009D4409" w:rsidP="009D4409">
      <w:pPr>
        <w:rPr>
          <w:rFonts w:asciiTheme="minorHAnsi" w:hAnsiTheme="minorHAnsi" w:cstheme="minorHAnsi"/>
          <w:sz w:val="22"/>
          <w:szCs w:val="24"/>
        </w:rPr>
      </w:pPr>
      <w:r w:rsidRPr="001854FE">
        <w:rPr>
          <w:rFonts w:asciiTheme="minorHAnsi" w:hAnsiTheme="minorHAnsi" w:cstheme="minorHAnsi"/>
          <w:sz w:val="22"/>
          <w:szCs w:val="24"/>
        </w:rPr>
        <w:t>Liebe Eltern,</w:t>
      </w:r>
    </w:p>
    <w:p w:rsidR="009D4409" w:rsidRPr="001854FE" w:rsidRDefault="009D4409" w:rsidP="009D4409">
      <w:pPr>
        <w:rPr>
          <w:rFonts w:asciiTheme="minorHAnsi" w:hAnsiTheme="minorHAnsi" w:cstheme="minorHAnsi"/>
          <w:sz w:val="22"/>
          <w:szCs w:val="24"/>
        </w:rPr>
      </w:pPr>
    </w:p>
    <w:p w:rsidR="009D4409" w:rsidRPr="001854FE" w:rsidRDefault="009D4409" w:rsidP="009D4409">
      <w:pPr>
        <w:rPr>
          <w:rFonts w:asciiTheme="minorHAnsi" w:hAnsiTheme="minorHAnsi" w:cstheme="minorHAnsi"/>
          <w:sz w:val="22"/>
          <w:szCs w:val="24"/>
        </w:rPr>
      </w:pPr>
      <w:r w:rsidRPr="001854FE">
        <w:rPr>
          <w:rFonts w:asciiTheme="minorHAnsi" w:hAnsiTheme="minorHAnsi" w:cstheme="minorHAnsi"/>
          <w:sz w:val="22"/>
          <w:szCs w:val="24"/>
        </w:rPr>
        <w:t>wir haben die Quarantäne der beiden Klassen vor den Ferien ohne Ansteckungen in d</w:t>
      </w:r>
      <w:r w:rsidR="001854FE" w:rsidRPr="001854FE">
        <w:rPr>
          <w:rFonts w:asciiTheme="minorHAnsi" w:hAnsiTheme="minorHAnsi" w:cstheme="minorHAnsi"/>
          <w:sz w:val="22"/>
          <w:szCs w:val="24"/>
        </w:rPr>
        <w:t>er</w:t>
      </w:r>
      <w:r w:rsidRPr="001854FE">
        <w:rPr>
          <w:rFonts w:asciiTheme="minorHAnsi" w:hAnsiTheme="minorHAnsi" w:cstheme="minorHAnsi"/>
          <w:sz w:val="22"/>
          <w:szCs w:val="24"/>
        </w:rPr>
        <w:t xml:space="preserve"> Schule überstanden.</w:t>
      </w:r>
      <w:r w:rsidR="00165BC5" w:rsidRPr="001854FE">
        <w:rPr>
          <w:rFonts w:asciiTheme="minorHAnsi" w:hAnsiTheme="minorHAnsi" w:cstheme="minorHAnsi"/>
          <w:sz w:val="22"/>
          <w:szCs w:val="24"/>
        </w:rPr>
        <w:t xml:space="preserve"> Die wichtigsten Verordnungen stehen auf der Homepage.</w:t>
      </w:r>
    </w:p>
    <w:p w:rsidR="00165BC5" w:rsidRPr="001854FE" w:rsidRDefault="00165BC5" w:rsidP="009D4409">
      <w:pPr>
        <w:rPr>
          <w:rFonts w:asciiTheme="minorHAnsi" w:hAnsiTheme="minorHAnsi" w:cstheme="minorHAnsi"/>
          <w:sz w:val="22"/>
          <w:szCs w:val="24"/>
        </w:rPr>
      </w:pPr>
    </w:p>
    <w:p w:rsidR="00057525" w:rsidRPr="001854FE" w:rsidRDefault="009D4409" w:rsidP="009D4409">
      <w:pPr>
        <w:rPr>
          <w:rFonts w:asciiTheme="minorHAnsi" w:hAnsiTheme="minorHAnsi" w:cstheme="minorHAnsi"/>
          <w:sz w:val="22"/>
          <w:szCs w:val="24"/>
        </w:rPr>
      </w:pPr>
      <w:r w:rsidRPr="001854FE">
        <w:rPr>
          <w:rFonts w:asciiTheme="minorHAnsi" w:hAnsiTheme="minorHAnsi" w:cstheme="minorHAnsi"/>
          <w:sz w:val="22"/>
          <w:szCs w:val="24"/>
        </w:rPr>
        <w:t>Da der Inzidenzwert immer noch steigt, möchte ich Sie über mögliche Folgen informieren</w:t>
      </w:r>
      <w:r w:rsidR="0055620D" w:rsidRPr="001854FE">
        <w:rPr>
          <w:rFonts w:asciiTheme="minorHAnsi" w:hAnsiTheme="minorHAnsi" w:cstheme="minorHAnsi"/>
          <w:sz w:val="22"/>
          <w:szCs w:val="24"/>
        </w:rPr>
        <w:t xml:space="preserve">. </w:t>
      </w:r>
    </w:p>
    <w:p w:rsidR="00057525" w:rsidRPr="001854FE" w:rsidRDefault="0055620D" w:rsidP="009D4409">
      <w:pPr>
        <w:rPr>
          <w:rFonts w:asciiTheme="minorHAnsi" w:hAnsiTheme="minorHAnsi" w:cstheme="minorHAnsi"/>
          <w:sz w:val="22"/>
          <w:szCs w:val="24"/>
        </w:rPr>
      </w:pPr>
      <w:r w:rsidRPr="001854FE">
        <w:rPr>
          <w:rFonts w:asciiTheme="minorHAnsi" w:hAnsiTheme="minorHAnsi" w:cstheme="minorHAnsi"/>
          <w:sz w:val="22"/>
          <w:szCs w:val="24"/>
        </w:rPr>
        <w:t xml:space="preserve">Solange wir keine Klasse in Quarantäne schicken müssen (Entscheidung liegt beim Gesundheitsamt), unterrichten wir auch bei </w:t>
      </w:r>
      <w:r w:rsidR="00057525" w:rsidRPr="001854FE">
        <w:rPr>
          <w:rFonts w:asciiTheme="minorHAnsi" w:hAnsiTheme="minorHAnsi" w:cstheme="minorHAnsi"/>
          <w:sz w:val="22"/>
          <w:szCs w:val="24"/>
        </w:rPr>
        <w:t xml:space="preserve">einem Wert </w:t>
      </w:r>
      <w:r w:rsidRPr="001854FE">
        <w:rPr>
          <w:rFonts w:asciiTheme="minorHAnsi" w:hAnsiTheme="minorHAnsi" w:cstheme="minorHAnsi"/>
          <w:sz w:val="22"/>
          <w:szCs w:val="24"/>
        </w:rPr>
        <w:t xml:space="preserve">über 100 in ganzen Klassen. Erst wenn der Wert von 100 erreicht </w:t>
      </w:r>
      <w:r w:rsidRPr="001854FE">
        <w:rPr>
          <w:rFonts w:asciiTheme="minorHAnsi" w:hAnsiTheme="minorHAnsi" w:cstheme="minorHAnsi"/>
          <w:b/>
          <w:sz w:val="22"/>
          <w:szCs w:val="24"/>
        </w:rPr>
        <w:t xml:space="preserve">und </w:t>
      </w:r>
      <w:r w:rsidRPr="001854FE">
        <w:rPr>
          <w:rFonts w:asciiTheme="minorHAnsi" w:hAnsiTheme="minorHAnsi" w:cstheme="minorHAnsi"/>
          <w:sz w:val="22"/>
          <w:szCs w:val="24"/>
        </w:rPr>
        <w:t xml:space="preserve">Quarantänemaßnahmen an der Schule ganze Lerngruppen betreffen, wechseln wir ins </w:t>
      </w:r>
      <w:r w:rsidRPr="001854FE">
        <w:rPr>
          <w:rFonts w:asciiTheme="minorHAnsi" w:hAnsiTheme="minorHAnsi" w:cstheme="minorHAnsi"/>
          <w:b/>
          <w:sz w:val="22"/>
          <w:szCs w:val="24"/>
        </w:rPr>
        <w:t>Szenario B</w:t>
      </w:r>
      <w:r w:rsidRPr="001854FE">
        <w:rPr>
          <w:rFonts w:asciiTheme="minorHAnsi" w:hAnsiTheme="minorHAnsi" w:cstheme="minorHAnsi"/>
          <w:sz w:val="22"/>
          <w:szCs w:val="24"/>
        </w:rPr>
        <w:t xml:space="preserve"> (tageweise Wechselbetrieb).</w:t>
      </w:r>
      <w:r w:rsidR="00057525" w:rsidRPr="001854FE">
        <w:rPr>
          <w:rFonts w:asciiTheme="minorHAnsi" w:hAnsiTheme="minorHAnsi" w:cstheme="minorHAnsi"/>
          <w:sz w:val="22"/>
          <w:szCs w:val="24"/>
        </w:rPr>
        <w:t xml:space="preserve"> Das bedeutet:</w:t>
      </w:r>
      <w:r w:rsidRPr="001854FE">
        <w:rPr>
          <w:rFonts w:asciiTheme="minorHAnsi" w:hAnsiTheme="minorHAnsi" w:cstheme="minorHAnsi"/>
          <w:sz w:val="22"/>
          <w:szCs w:val="24"/>
        </w:rPr>
        <w:t xml:space="preserve"> </w:t>
      </w:r>
    </w:p>
    <w:p w:rsidR="00165BC5" w:rsidRPr="001854FE" w:rsidRDefault="0055620D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>Die Klassen haben in halben Gruppen jeden 2. Tag Unterricht</w:t>
      </w:r>
      <w:r w:rsidR="00057525" w:rsidRPr="001854FE">
        <w:rPr>
          <w:rFonts w:asciiTheme="minorHAnsi" w:hAnsiTheme="minorHAnsi" w:cstheme="minorHAnsi"/>
          <w:sz w:val="22"/>
        </w:rPr>
        <w:t xml:space="preserve"> nach Stundenplan</w:t>
      </w:r>
      <w:r w:rsidRPr="001854FE">
        <w:rPr>
          <w:rFonts w:asciiTheme="minorHAnsi" w:hAnsiTheme="minorHAnsi" w:cstheme="minorHAnsi"/>
          <w:sz w:val="22"/>
        </w:rPr>
        <w:t xml:space="preserve">. Die Klassenlehrerinnen teilen </w:t>
      </w:r>
      <w:r w:rsidR="00057525" w:rsidRPr="001854FE">
        <w:rPr>
          <w:rFonts w:asciiTheme="minorHAnsi" w:hAnsiTheme="minorHAnsi" w:cstheme="minorHAnsi"/>
          <w:sz w:val="22"/>
        </w:rPr>
        <w:t xml:space="preserve">die Gruppen ein und teilen </w:t>
      </w:r>
      <w:r w:rsidRPr="001854FE">
        <w:rPr>
          <w:rFonts w:asciiTheme="minorHAnsi" w:hAnsiTheme="minorHAnsi" w:cstheme="minorHAnsi"/>
          <w:sz w:val="22"/>
        </w:rPr>
        <w:t>Ihnen mit, an welchen Tagen Ihr Kind Unterricht hat.</w:t>
      </w:r>
      <w:r w:rsidR="00165BC5" w:rsidRPr="001854FE">
        <w:rPr>
          <w:rFonts w:asciiTheme="minorHAnsi" w:hAnsiTheme="minorHAnsi" w:cstheme="minorHAnsi"/>
          <w:sz w:val="22"/>
        </w:rPr>
        <w:t xml:space="preserve"> Wir haben dabei Geschwisterkinder in eine Gruppe gesetzt. Auch die 1. und 2. Klassen haben bis 13.00 Uhr Unterricht.</w:t>
      </w:r>
    </w:p>
    <w:p w:rsidR="00057525" w:rsidRPr="001854FE" w:rsidRDefault="00165BC5" w:rsidP="00165BC5">
      <w:pPr>
        <w:ind w:left="708" w:firstLine="708"/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 xml:space="preserve"> </w:t>
      </w:r>
      <w:r w:rsidR="00057525" w:rsidRPr="001854FE">
        <w:rPr>
          <w:rFonts w:asciiTheme="minorHAnsi" w:hAnsiTheme="minorHAnsi" w:cstheme="minorHAnsi"/>
          <w:sz w:val="22"/>
        </w:rPr>
        <w:t xml:space="preserve"> Z. B:   </w:t>
      </w:r>
      <w:r w:rsidRPr="001854FE">
        <w:rPr>
          <w:rFonts w:asciiTheme="minorHAnsi" w:hAnsiTheme="minorHAnsi" w:cstheme="minorHAnsi"/>
          <w:sz w:val="22"/>
        </w:rPr>
        <w:t>Gruppe A</w:t>
      </w:r>
      <w:r w:rsidRPr="001854FE">
        <w:rPr>
          <w:rFonts w:asciiTheme="minorHAnsi" w:hAnsiTheme="minorHAnsi" w:cstheme="minorHAnsi"/>
          <w:sz w:val="22"/>
        </w:rPr>
        <w:tab/>
        <w:t>1. Woche</w:t>
      </w:r>
      <w:r w:rsidRPr="001854FE">
        <w:rPr>
          <w:rFonts w:asciiTheme="minorHAnsi" w:hAnsiTheme="minorHAnsi" w:cstheme="minorHAnsi"/>
          <w:sz w:val="22"/>
        </w:rPr>
        <w:tab/>
        <w:t xml:space="preserve">Mo., </w:t>
      </w:r>
      <w:r w:rsidR="00336377">
        <w:rPr>
          <w:rFonts w:asciiTheme="minorHAnsi" w:hAnsiTheme="minorHAnsi" w:cstheme="minorHAnsi"/>
          <w:sz w:val="22"/>
        </w:rPr>
        <w:t>M</w:t>
      </w:r>
      <w:r w:rsidRPr="001854FE">
        <w:rPr>
          <w:rFonts w:asciiTheme="minorHAnsi" w:hAnsiTheme="minorHAnsi" w:cstheme="minorHAnsi"/>
          <w:sz w:val="22"/>
        </w:rPr>
        <w:t>i., Fr.</w:t>
      </w:r>
    </w:p>
    <w:p w:rsidR="00165BC5" w:rsidRPr="001854FE" w:rsidRDefault="00165BC5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  <w:t>2. Woche</w:t>
      </w:r>
      <w:r w:rsidRPr="001854FE">
        <w:rPr>
          <w:rFonts w:asciiTheme="minorHAnsi" w:hAnsiTheme="minorHAnsi" w:cstheme="minorHAnsi"/>
          <w:sz w:val="22"/>
        </w:rPr>
        <w:tab/>
        <w:t>Di., Do</w:t>
      </w:r>
    </w:p>
    <w:p w:rsidR="00165BC5" w:rsidRPr="001854FE" w:rsidRDefault="00165BC5" w:rsidP="00165BC5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  <w:t>Gruppe B</w:t>
      </w:r>
      <w:r w:rsidRPr="001854FE">
        <w:rPr>
          <w:rFonts w:asciiTheme="minorHAnsi" w:hAnsiTheme="minorHAnsi" w:cstheme="minorHAnsi"/>
          <w:sz w:val="22"/>
        </w:rPr>
        <w:tab/>
        <w:t>1. Woche</w:t>
      </w:r>
      <w:r w:rsidRPr="001854FE">
        <w:rPr>
          <w:rFonts w:asciiTheme="minorHAnsi" w:hAnsiTheme="minorHAnsi" w:cstheme="minorHAnsi"/>
          <w:sz w:val="22"/>
        </w:rPr>
        <w:tab/>
        <w:t>Di., Do</w:t>
      </w:r>
    </w:p>
    <w:p w:rsidR="00165BC5" w:rsidRPr="001854FE" w:rsidRDefault="00165BC5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</w:r>
      <w:r w:rsidRPr="001854FE">
        <w:rPr>
          <w:rFonts w:asciiTheme="minorHAnsi" w:hAnsiTheme="minorHAnsi" w:cstheme="minorHAnsi"/>
          <w:sz w:val="22"/>
        </w:rPr>
        <w:tab/>
        <w:t>2. Woche</w:t>
      </w:r>
      <w:r w:rsidRPr="001854FE">
        <w:rPr>
          <w:rFonts w:asciiTheme="minorHAnsi" w:hAnsiTheme="minorHAnsi" w:cstheme="minorHAnsi"/>
          <w:sz w:val="22"/>
        </w:rPr>
        <w:tab/>
        <w:t xml:space="preserve">Mo., </w:t>
      </w:r>
      <w:r w:rsidR="00336377">
        <w:rPr>
          <w:rFonts w:asciiTheme="minorHAnsi" w:hAnsiTheme="minorHAnsi" w:cstheme="minorHAnsi"/>
          <w:sz w:val="22"/>
        </w:rPr>
        <w:t>M</w:t>
      </w:r>
      <w:bookmarkStart w:id="0" w:name="_GoBack"/>
      <w:bookmarkEnd w:id="0"/>
      <w:r w:rsidRPr="001854FE">
        <w:rPr>
          <w:rFonts w:asciiTheme="minorHAnsi" w:hAnsiTheme="minorHAnsi" w:cstheme="minorHAnsi"/>
          <w:sz w:val="22"/>
        </w:rPr>
        <w:t>i., Fr.</w:t>
      </w:r>
    </w:p>
    <w:p w:rsidR="00165BC5" w:rsidRPr="001854FE" w:rsidRDefault="00165BC5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 xml:space="preserve">Wir unterrichten nach Stundentafel. Im Laufe von zwei Wochen haben Ihre Kinder dann den Stundenplan einer Woche abgearbeitet. Für den Überbrückungstag werden Hausaufgaben aufgegeben. </w:t>
      </w:r>
    </w:p>
    <w:p w:rsidR="009D4409" w:rsidRPr="001854FE" w:rsidRDefault="00165BC5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>An den Tagen</w:t>
      </w:r>
      <w:r w:rsidR="00E5300A">
        <w:rPr>
          <w:rFonts w:asciiTheme="minorHAnsi" w:hAnsiTheme="minorHAnsi" w:cstheme="minorHAnsi"/>
          <w:sz w:val="22"/>
        </w:rPr>
        <w:t>,</w:t>
      </w:r>
      <w:r w:rsidRPr="001854FE">
        <w:rPr>
          <w:rFonts w:asciiTheme="minorHAnsi" w:hAnsiTheme="minorHAnsi" w:cstheme="minorHAnsi"/>
          <w:sz w:val="22"/>
        </w:rPr>
        <w:t xml:space="preserve"> an denen kein Unterricht stattfindet, bietet die Schule Notbetreuungsgruppen an. Dort werden keine Hausaufgaben gemacht</w:t>
      </w:r>
      <w:r w:rsidR="001854FE" w:rsidRPr="001854FE">
        <w:rPr>
          <w:rFonts w:asciiTheme="minorHAnsi" w:hAnsiTheme="minorHAnsi" w:cstheme="minorHAnsi"/>
          <w:sz w:val="22"/>
        </w:rPr>
        <w:t xml:space="preserve"> und die Kinder müssen über alle Klassen gemischt werden. </w:t>
      </w:r>
      <w:r w:rsidR="0055620D" w:rsidRPr="001854FE">
        <w:rPr>
          <w:rFonts w:asciiTheme="minorHAnsi" w:hAnsiTheme="minorHAnsi" w:cstheme="minorHAnsi"/>
          <w:sz w:val="22"/>
        </w:rPr>
        <w:t xml:space="preserve">Bedenken Sie bitte, dass die Gruppenstärke </w:t>
      </w:r>
      <w:r w:rsidR="001854FE" w:rsidRPr="001854FE">
        <w:rPr>
          <w:rFonts w:asciiTheme="minorHAnsi" w:hAnsiTheme="minorHAnsi" w:cstheme="minorHAnsi"/>
          <w:sz w:val="22"/>
        </w:rPr>
        <w:t>recht groß ist (bis 15 Schüler/Innen).</w:t>
      </w:r>
      <w:r w:rsidR="0055620D" w:rsidRPr="001854FE">
        <w:rPr>
          <w:rFonts w:asciiTheme="minorHAnsi" w:hAnsiTheme="minorHAnsi" w:cstheme="minorHAnsi"/>
          <w:sz w:val="22"/>
        </w:rPr>
        <w:t xml:space="preserve"> </w:t>
      </w:r>
      <w:r w:rsidR="001854FE" w:rsidRPr="001854FE">
        <w:rPr>
          <w:rFonts w:asciiTheme="minorHAnsi" w:hAnsiTheme="minorHAnsi" w:cstheme="minorHAnsi"/>
          <w:sz w:val="22"/>
        </w:rPr>
        <w:t>W</w:t>
      </w:r>
      <w:r w:rsidR="0055620D" w:rsidRPr="001854FE">
        <w:rPr>
          <w:rFonts w:asciiTheme="minorHAnsi" w:hAnsiTheme="minorHAnsi" w:cstheme="minorHAnsi"/>
          <w:sz w:val="22"/>
        </w:rPr>
        <w:t xml:space="preserve">ägen </w:t>
      </w:r>
      <w:r w:rsidR="001854FE" w:rsidRPr="001854FE">
        <w:rPr>
          <w:rFonts w:asciiTheme="minorHAnsi" w:hAnsiTheme="minorHAnsi" w:cstheme="minorHAnsi"/>
          <w:sz w:val="22"/>
        </w:rPr>
        <w:t xml:space="preserve">Sie bitte </w:t>
      </w:r>
      <w:r w:rsidR="0055620D" w:rsidRPr="001854FE">
        <w:rPr>
          <w:rFonts w:asciiTheme="minorHAnsi" w:hAnsiTheme="minorHAnsi" w:cstheme="minorHAnsi"/>
          <w:sz w:val="22"/>
        </w:rPr>
        <w:t>ab, ob eine Notbetreuung nötig ist</w:t>
      </w:r>
      <w:r w:rsidR="001854FE" w:rsidRPr="001854FE">
        <w:rPr>
          <w:rFonts w:asciiTheme="minorHAnsi" w:hAnsiTheme="minorHAnsi" w:cstheme="minorHAnsi"/>
          <w:sz w:val="22"/>
        </w:rPr>
        <w:t>.</w:t>
      </w:r>
    </w:p>
    <w:p w:rsidR="001854FE" w:rsidRPr="001854FE" w:rsidRDefault="001854FE" w:rsidP="009D4409">
      <w:pPr>
        <w:rPr>
          <w:rFonts w:asciiTheme="minorHAnsi" w:hAnsiTheme="minorHAnsi" w:cstheme="minorHAnsi"/>
          <w:sz w:val="22"/>
        </w:rPr>
      </w:pPr>
    </w:p>
    <w:p w:rsidR="001854FE" w:rsidRPr="001854FE" w:rsidRDefault="001854FE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 xml:space="preserve">Trotz meiner Hoffnung nicht ins </w:t>
      </w:r>
      <w:r w:rsidRPr="001854FE">
        <w:rPr>
          <w:rFonts w:asciiTheme="minorHAnsi" w:hAnsiTheme="minorHAnsi" w:cstheme="minorHAnsi"/>
          <w:b/>
          <w:sz w:val="22"/>
        </w:rPr>
        <w:t>Szenario B</w:t>
      </w:r>
      <w:r w:rsidRPr="001854FE">
        <w:rPr>
          <w:rFonts w:asciiTheme="minorHAnsi" w:hAnsiTheme="minorHAnsi" w:cstheme="minorHAnsi"/>
          <w:sz w:val="22"/>
        </w:rPr>
        <w:t xml:space="preserve"> wechseln zu müssen, finden Sie die Gruppenaufteilung hier.</w:t>
      </w:r>
    </w:p>
    <w:p w:rsidR="001854FE" w:rsidRPr="001854FE" w:rsidRDefault="001854FE" w:rsidP="009D4409">
      <w:pPr>
        <w:rPr>
          <w:rFonts w:asciiTheme="minorHAnsi" w:hAnsiTheme="minorHAnsi" w:cstheme="minorHAnsi"/>
          <w:sz w:val="22"/>
        </w:rPr>
      </w:pPr>
    </w:p>
    <w:p w:rsidR="001854FE" w:rsidRPr="001854FE" w:rsidRDefault="001854FE" w:rsidP="009D4409">
      <w:pPr>
        <w:rPr>
          <w:rFonts w:asciiTheme="minorHAnsi" w:hAnsiTheme="minorHAnsi" w:cstheme="minorHAnsi"/>
          <w:sz w:val="22"/>
        </w:rPr>
      </w:pPr>
      <w:r w:rsidRPr="001854FE">
        <w:rPr>
          <w:rFonts w:asciiTheme="minorHAnsi" w:hAnsiTheme="minorHAnsi" w:cstheme="minorHAnsi"/>
          <w:sz w:val="22"/>
        </w:rPr>
        <w:t>Mit freundlichen Grüßen</w:t>
      </w:r>
    </w:p>
    <w:p w:rsidR="001854FE" w:rsidRPr="001854FE" w:rsidRDefault="001854FE" w:rsidP="009D4409">
      <w:pPr>
        <w:rPr>
          <w:rFonts w:asciiTheme="minorHAnsi" w:hAnsiTheme="minorHAnsi" w:cstheme="minorHAnsi"/>
          <w:sz w:val="22"/>
        </w:rPr>
      </w:pPr>
    </w:p>
    <w:p w:rsidR="001854FE" w:rsidRPr="001854FE" w:rsidRDefault="001854FE" w:rsidP="009D4409">
      <w:pPr>
        <w:rPr>
          <w:rFonts w:asciiTheme="minorHAnsi" w:hAnsiTheme="minorHAnsi" w:cstheme="minorHAnsi"/>
          <w:sz w:val="24"/>
          <w:szCs w:val="24"/>
        </w:rPr>
      </w:pPr>
      <w:r w:rsidRPr="001854FE">
        <w:rPr>
          <w:rFonts w:asciiTheme="minorHAnsi" w:hAnsiTheme="minorHAnsi" w:cstheme="minorHAnsi"/>
          <w:sz w:val="22"/>
        </w:rPr>
        <w:t>Gez. D. Hilmer</w:t>
      </w:r>
    </w:p>
    <w:p w:rsidR="009D4409" w:rsidRPr="001854FE" w:rsidRDefault="009D4409" w:rsidP="009D4409">
      <w:pPr>
        <w:rPr>
          <w:rFonts w:asciiTheme="minorHAnsi" w:hAnsiTheme="minorHAnsi" w:cstheme="minorHAnsi"/>
        </w:rPr>
      </w:pPr>
    </w:p>
    <w:sectPr w:rsidR="009D4409" w:rsidRPr="001854FE" w:rsidSect="00A82BB8">
      <w:footerReference w:type="default" r:id="rId8"/>
      <w:type w:val="continuous"/>
      <w:pgSz w:w="11906" w:h="16838"/>
      <w:pgMar w:top="360" w:right="1417" w:bottom="1134" w:left="1417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58D" w:rsidRDefault="00EA358D">
      <w:r>
        <w:separator/>
      </w:r>
    </w:p>
  </w:endnote>
  <w:endnote w:type="continuationSeparator" w:id="0">
    <w:p w:rsidR="00EA358D" w:rsidRDefault="00EA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D7D" w:rsidRDefault="007E53BF" w:rsidP="008D6D7D">
    <w:pPr>
      <w:pStyle w:val="Fuzeile"/>
      <w:rPr>
        <w:rFonts w:ascii="Arial" w:hAnsi="Arial" w:cs="Arial"/>
        <w:sz w:val="18"/>
        <w:szCs w:val="18"/>
      </w:rPr>
    </w:pPr>
    <w:smartTag w:uri="urn:schemas-microsoft-com:office:smarttags" w:element="PersonName">
      <w:r w:rsidRPr="00EB0AE1">
        <w:rPr>
          <w:rFonts w:ascii="Arial" w:hAnsi="Arial" w:cs="Arial"/>
          <w:sz w:val="18"/>
          <w:szCs w:val="18"/>
        </w:rPr>
        <w:t>Grundschule Scharnebeck</w:t>
      </w:r>
    </w:smartTag>
  </w:p>
  <w:p w:rsidR="008D6D7D" w:rsidRPr="008D6D7D" w:rsidRDefault="007E53BF" w:rsidP="008D6D7D">
    <w:pPr>
      <w:pStyle w:val="Fuzeile"/>
      <w:rPr>
        <w:rFonts w:ascii="Arial" w:hAnsi="Arial" w:cs="Arial"/>
        <w:sz w:val="18"/>
        <w:szCs w:val="18"/>
      </w:rPr>
    </w:pPr>
    <w:r w:rsidRPr="00EB0AE1">
      <w:rPr>
        <w:rFonts w:ascii="Arial" w:hAnsi="Arial" w:cs="Arial"/>
        <w:sz w:val="18"/>
        <w:szCs w:val="18"/>
      </w:rPr>
      <w:t xml:space="preserve">Auf der Domäne 6      </w:t>
    </w:r>
    <w:r w:rsidR="008D6D7D">
      <w:rPr>
        <w:rFonts w:ascii="Arial" w:hAnsi="Arial" w:cs="Arial"/>
        <w:sz w:val="18"/>
        <w:szCs w:val="18"/>
      </w:rPr>
      <w:t xml:space="preserve">                </w:t>
    </w:r>
    <w:r w:rsidR="009F70C3">
      <w:rPr>
        <w:rFonts w:ascii="Arial" w:hAnsi="Arial" w:cs="Arial"/>
        <w:sz w:val="18"/>
        <w:szCs w:val="18"/>
      </w:rPr>
      <w:t xml:space="preserve">  </w:t>
    </w:r>
    <w:r w:rsidR="008D6D7D">
      <w:rPr>
        <w:rFonts w:ascii="Arial" w:hAnsi="Arial" w:cs="Arial"/>
        <w:sz w:val="18"/>
        <w:szCs w:val="18"/>
      </w:rPr>
      <w:t xml:space="preserve">    </w:t>
    </w:r>
    <w:r w:rsidR="008D6D7D" w:rsidRPr="008D6D7D">
      <w:rPr>
        <w:rFonts w:ascii="Arial" w:hAnsi="Arial" w:cs="Arial"/>
        <w:sz w:val="18"/>
        <w:szCs w:val="18"/>
      </w:rPr>
      <w:t xml:space="preserve">Tel. 04136 – 7127  </w:t>
    </w:r>
    <w:r w:rsidR="008D6D7D">
      <w:rPr>
        <w:rFonts w:ascii="Arial" w:hAnsi="Arial" w:cs="Arial"/>
        <w:sz w:val="18"/>
        <w:szCs w:val="18"/>
      </w:rPr>
      <w:t xml:space="preserve">               </w:t>
    </w:r>
    <w:r w:rsidR="008D6D7D" w:rsidRPr="008D6D7D">
      <w:rPr>
        <w:rFonts w:ascii="Arial" w:hAnsi="Arial" w:cs="Arial"/>
        <w:sz w:val="18"/>
        <w:szCs w:val="18"/>
      </w:rPr>
      <w:t xml:space="preserve"> grundschule.sch</w:t>
    </w:r>
    <w:r w:rsidR="008D6D7D">
      <w:rPr>
        <w:rFonts w:ascii="Arial" w:hAnsi="Arial" w:cs="Arial"/>
        <w:sz w:val="18"/>
        <w:szCs w:val="18"/>
      </w:rPr>
      <w:t>arnebeck@t-online.de</w:t>
    </w:r>
  </w:p>
  <w:p w:rsidR="007E53BF" w:rsidRPr="008D6D7D" w:rsidRDefault="007E53BF" w:rsidP="008D6D7D">
    <w:pPr>
      <w:pStyle w:val="Fuzeile"/>
      <w:rPr>
        <w:rFonts w:ascii="Arial" w:hAnsi="Arial" w:cs="Arial"/>
        <w:sz w:val="18"/>
        <w:szCs w:val="18"/>
        <w:lang w:val="en-US"/>
      </w:rPr>
    </w:pPr>
    <w:r w:rsidRPr="008D6D7D">
      <w:rPr>
        <w:rFonts w:ascii="Arial" w:hAnsi="Arial" w:cs="Arial"/>
        <w:sz w:val="18"/>
        <w:szCs w:val="18"/>
        <w:lang w:val="en-US"/>
      </w:rPr>
      <w:t>21379 Scharnebeck</w:t>
    </w:r>
    <w:r w:rsidR="008D6D7D" w:rsidRPr="008D6D7D">
      <w:rPr>
        <w:rFonts w:ascii="Arial" w:hAnsi="Arial" w:cs="Arial"/>
        <w:sz w:val="18"/>
        <w:szCs w:val="18"/>
        <w:lang w:val="en-US"/>
      </w:rPr>
      <w:t xml:space="preserve">                         Fax 04136 – 900216</w:t>
    </w:r>
    <w:r w:rsidR="009F70C3">
      <w:rPr>
        <w:rFonts w:ascii="Arial" w:hAnsi="Arial" w:cs="Arial"/>
        <w:sz w:val="18"/>
        <w:szCs w:val="18"/>
        <w:lang w:val="en-US"/>
      </w:rPr>
      <w:t xml:space="preserve">               </w:t>
    </w:r>
    <w:r w:rsidRPr="008D6D7D">
      <w:rPr>
        <w:rFonts w:ascii="Arial" w:hAnsi="Arial" w:cs="Arial"/>
        <w:sz w:val="18"/>
        <w:szCs w:val="18"/>
        <w:lang w:val="en-US"/>
      </w:rPr>
      <w:t>www.gs-scharnebeck.de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58D" w:rsidRDefault="00EA358D">
      <w:r>
        <w:separator/>
      </w:r>
    </w:p>
  </w:footnote>
  <w:footnote w:type="continuationSeparator" w:id="0">
    <w:p w:rsidR="00EA358D" w:rsidRDefault="00EA3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5D"/>
    <w:rsid w:val="00057525"/>
    <w:rsid w:val="000E638E"/>
    <w:rsid w:val="00140E45"/>
    <w:rsid w:val="00165BC5"/>
    <w:rsid w:val="001854FE"/>
    <w:rsid w:val="00250856"/>
    <w:rsid w:val="00251624"/>
    <w:rsid w:val="00260D3F"/>
    <w:rsid w:val="002F3661"/>
    <w:rsid w:val="00336377"/>
    <w:rsid w:val="00350515"/>
    <w:rsid w:val="00393010"/>
    <w:rsid w:val="003C667F"/>
    <w:rsid w:val="00492E12"/>
    <w:rsid w:val="0049435D"/>
    <w:rsid w:val="00537628"/>
    <w:rsid w:val="0055620D"/>
    <w:rsid w:val="00561996"/>
    <w:rsid w:val="005A2876"/>
    <w:rsid w:val="005B5CD0"/>
    <w:rsid w:val="00647251"/>
    <w:rsid w:val="006B7830"/>
    <w:rsid w:val="006F259D"/>
    <w:rsid w:val="006F29ED"/>
    <w:rsid w:val="007257FC"/>
    <w:rsid w:val="0072709E"/>
    <w:rsid w:val="00786366"/>
    <w:rsid w:val="007C672E"/>
    <w:rsid w:val="007D207B"/>
    <w:rsid w:val="007E53BF"/>
    <w:rsid w:val="007F0267"/>
    <w:rsid w:val="007F34A3"/>
    <w:rsid w:val="0085304A"/>
    <w:rsid w:val="0089283B"/>
    <w:rsid w:val="008D21D0"/>
    <w:rsid w:val="008D6D7D"/>
    <w:rsid w:val="00990C6E"/>
    <w:rsid w:val="009C23DF"/>
    <w:rsid w:val="009D1B00"/>
    <w:rsid w:val="009D4409"/>
    <w:rsid w:val="009F70C3"/>
    <w:rsid w:val="009F7792"/>
    <w:rsid w:val="00A67F56"/>
    <w:rsid w:val="00A73E05"/>
    <w:rsid w:val="00A82BB8"/>
    <w:rsid w:val="00B10433"/>
    <w:rsid w:val="00B7206F"/>
    <w:rsid w:val="00B966E1"/>
    <w:rsid w:val="00BE5032"/>
    <w:rsid w:val="00BF4CE7"/>
    <w:rsid w:val="00C222F5"/>
    <w:rsid w:val="00C22EB2"/>
    <w:rsid w:val="00C3055E"/>
    <w:rsid w:val="00CA00CB"/>
    <w:rsid w:val="00CA60B7"/>
    <w:rsid w:val="00D37AA8"/>
    <w:rsid w:val="00D43B55"/>
    <w:rsid w:val="00D76176"/>
    <w:rsid w:val="00E4367C"/>
    <w:rsid w:val="00E5300A"/>
    <w:rsid w:val="00EA358D"/>
    <w:rsid w:val="00EB0AE1"/>
    <w:rsid w:val="00F1203E"/>
    <w:rsid w:val="00F16B30"/>
    <w:rsid w:val="00F71F93"/>
    <w:rsid w:val="00F8189C"/>
    <w:rsid w:val="00FD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AE2E152"/>
  <w15:docId w15:val="{08E3ABEC-ACF3-4458-9215-6C6CBD9D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0433"/>
  </w:style>
  <w:style w:type="paragraph" w:styleId="berschrift1">
    <w:name w:val="heading 1"/>
    <w:basedOn w:val="Standard"/>
    <w:next w:val="Standard"/>
    <w:link w:val="berschrift1Zchn"/>
    <w:uiPriority w:val="99"/>
    <w:qFormat/>
    <w:rsid w:val="00B10433"/>
    <w:pPr>
      <w:keepNext/>
      <w:ind w:left="2832" w:firstLine="708"/>
      <w:outlineLvl w:val="0"/>
    </w:pPr>
    <w:rPr>
      <w:rFonts w:ascii="Brush Script MT" w:hAnsi="Brush Script MT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10433"/>
    <w:pPr>
      <w:keepNext/>
      <w:outlineLvl w:val="1"/>
    </w:pPr>
    <w:rPr>
      <w:rFonts w:ascii="Arial" w:hAnsi="Arial"/>
      <w:sz w:val="12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10433"/>
    <w:pPr>
      <w:keepNext/>
      <w:outlineLvl w:val="2"/>
    </w:pPr>
    <w:rPr>
      <w:rFonts w:ascii="Bookman Old Style" w:hAnsi="Bookman Old Style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10433"/>
    <w:pPr>
      <w:keepNext/>
      <w:outlineLvl w:val="3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7C36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7C36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7C36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7C3622"/>
    <w:rPr>
      <w:rFonts w:ascii="Calibri" w:eastAsia="Times New Roman" w:hAnsi="Calibri" w:cs="Times New Roman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B104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7C3622"/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492E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sid w:val="00492E12"/>
    <w:rPr>
      <w:rFonts w:cs="Times New Roman"/>
    </w:rPr>
  </w:style>
  <w:style w:type="character" w:styleId="Hyperlink">
    <w:name w:val="Hyperlink"/>
    <w:uiPriority w:val="99"/>
    <w:rsid w:val="00492E12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B0A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EB0A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A82BB8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A82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&#252;hnapfel\Anwendungsdaten\Microsoft\Templates\Briefkopf%20Logo%20-%20ohne%20Rektor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Logo - ohne Rektorin</Template>
  <TotalTime>0</TotalTime>
  <Pages>1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Samtgemeinde Scharnebeck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Grundschule Scharnebeck</dc:creator>
  <cp:lastModifiedBy>Hilmer</cp:lastModifiedBy>
  <cp:revision>5</cp:revision>
  <cp:lastPrinted>2020-11-09T08:03:00Z</cp:lastPrinted>
  <dcterms:created xsi:type="dcterms:W3CDTF">2020-11-09T08:14:00Z</dcterms:created>
  <dcterms:modified xsi:type="dcterms:W3CDTF">2020-11-10T11:54:00Z</dcterms:modified>
</cp:coreProperties>
</file>